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527" w:rsidRPr="00E70644" w:rsidRDefault="007E2527" w:rsidP="00417769">
      <w:pPr>
        <w:jc w:val="center"/>
        <w:rPr>
          <w:b/>
          <w:sz w:val="84"/>
          <w:szCs w:val="8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7" o:spid="_x0000_s1026" type="#_x0000_t75" style="position:absolute;left:0;text-align:left;margin-left:73.5pt;margin-top:60.75pt;width:311.25pt;height:212.5pt;z-index:-251658240;visibility:visible" wrapcoords="-52 0 -52 21524 21600 21524 21600 0 -52 0">
            <v:imagedata r:id="rId7" o:title=""/>
            <w10:wrap type="tight"/>
          </v:shape>
        </w:pict>
      </w:r>
      <w:r w:rsidRPr="00E70644">
        <w:rPr>
          <w:b/>
          <w:sz w:val="84"/>
          <w:szCs w:val="84"/>
        </w:rPr>
        <w:t xml:space="preserve">Fish &amp; Chips </w:t>
      </w:r>
      <w:r>
        <w:rPr>
          <w:b/>
          <w:sz w:val="84"/>
          <w:szCs w:val="84"/>
        </w:rPr>
        <w:t>&amp;</w:t>
      </w:r>
      <w:r w:rsidRPr="00E70644">
        <w:rPr>
          <w:b/>
          <w:sz w:val="84"/>
          <w:szCs w:val="84"/>
        </w:rPr>
        <w:t xml:space="preserve"> Politics!</w:t>
      </w:r>
    </w:p>
    <w:p w:rsidR="007E2527" w:rsidRDefault="007E2527"/>
    <w:p w:rsidR="007E2527" w:rsidRDefault="007E2527"/>
    <w:p w:rsidR="007E2527" w:rsidRDefault="007E2527"/>
    <w:p w:rsidR="007E2527" w:rsidRDefault="007E2527"/>
    <w:p w:rsidR="007E2527" w:rsidRDefault="007E2527"/>
    <w:p w:rsidR="007E2527" w:rsidRDefault="007E2527"/>
    <w:p w:rsidR="007E2527" w:rsidRDefault="007E2527"/>
    <w:p w:rsidR="007E2527" w:rsidRDefault="007E2527"/>
    <w:p w:rsidR="007E2527" w:rsidRDefault="007E2527"/>
    <w:p w:rsidR="007E2527" w:rsidRPr="00E70644" w:rsidRDefault="007E2527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>Concerned with what will happen this legislative session</w:t>
      </w:r>
      <w:r>
        <w:rPr>
          <w:sz w:val="28"/>
          <w:szCs w:val="28"/>
        </w:rPr>
        <w:t xml:space="preserve"> and beyond</w:t>
      </w:r>
      <w:r w:rsidRPr="00E70644">
        <w:rPr>
          <w:sz w:val="28"/>
          <w:szCs w:val="28"/>
        </w:rPr>
        <w:t>?</w:t>
      </w:r>
    </w:p>
    <w:p w:rsidR="007E2527" w:rsidRPr="00E70644" w:rsidRDefault="007E2527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 xml:space="preserve">Wondering how you </w:t>
      </w:r>
      <w:r>
        <w:rPr>
          <w:sz w:val="28"/>
          <w:szCs w:val="28"/>
        </w:rPr>
        <w:t>can be involved with proactive change</w:t>
      </w:r>
      <w:r w:rsidRPr="00E70644">
        <w:rPr>
          <w:sz w:val="28"/>
          <w:szCs w:val="28"/>
        </w:rPr>
        <w:t>?</w:t>
      </w:r>
    </w:p>
    <w:p w:rsidR="007E2527" w:rsidRPr="00E70644" w:rsidRDefault="007E2527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>Interested in hangin’ with colleagues who get it?</w:t>
      </w:r>
    </w:p>
    <w:p w:rsidR="007E2527" w:rsidRPr="00E70644" w:rsidRDefault="007E2527" w:rsidP="00417769">
      <w:pPr>
        <w:jc w:val="center"/>
        <w:rPr>
          <w:sz w:val="28"/>
          <w:szCs w:val="28"/>
        </w:rPr>
      </w:pPr>
      <w:r w:rsidRPr="00E70644">
        <w:rPr>
          <w:sz w:val="28"/>
          <w:szCs w:val="28"/>
        </w:rPr>
        <w:t>How about some tasty fish and chips, a beverage, and good conversation?</w:t>
      </w:r>
    </w:p>
    <w:p w:rsidR="007E2527" w:rsidRDefault="007E2527" w:rsidP="00417769">
      <w:pPr>
        <w:spacing w:after="0"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Please join us for a WEA-</w:t>
      </w:r>
      <w:r w:rsidRPr="00417769">
        <w:rPr>
          <w:b/>
          <w:sz w:val="40"/>
          <w:szCs w:val="40"/>
        </w:rPr>
        <w:t xml:space="preserve">Riverside </w:t>
      </w:r>
    </w:p>
    <w:p w:rsidR="007E2527" w:rsidRPr="00417769" w:rsidRDefault="007E2527" w:rsidP="00417769">
      <w:pPr>
        <w:spacing w:after="0" w:line="240" w:lineRule="auto"/>
        <w:jc w:val="center"/>
        <w:rPr>
          <w:b/>
          <w:sz w:val="40"/>
          <w:szCs w:val="40"/>
        </w:rPr>
      </w:pPr>
      <w:r w:rsidRPr="00417769">
        <w:rPr>
          <w:b/>
          <w:sz w:val="40"/>
          <w:szCs w:val="40"/>
        </w:rPr>
        <w:t xml:space="preserve">Fish </w:t>
      </w:r>
      <w:r>
        <w:rPr>
          <w:b/>
          <w:sz w:val="40"/>
          <w:szCs w:val="40"/>
        </w:rPr>
        <w:t>&amp;</w:t>
      </w:r>
      <w:r w:rsidRPr="00417769">
        <w:rPr>
          <w:b/>
          <w:sz w:val="40"/>
          <w:szCs w:val="40"/>
        </w:rPr>
        <w:t xml:space="preserve"> Chips </w:t>
      </w:r>
      <w:r>
        <w:rPr>
          <w:b/>
          <w:sz w:val="40"/>
          <w:szCs w:val="40"/>
        </w:rPr>
        <w:t>&amp;</w:t>
      </w:r>
      <w:r w:rsidRPr="00417769">
        <w:rPr>
          <w:b/>
          <w:sz w:val="40"/>
          <w:szCs w:val="40"/>
        </w:rPr>
        <w:t xml:space="preserve"> Politics gathering!</w:t>
      </w:r>
    </w:p>
    <w:p w:rsidR="007E2527" w:rsidRDefault="007E2527" w:rsidP="00417769">
      <w:pPr>
        <w:rPr>
          <w:b/>
        </w:rPr>
      </w:pPr>
    </w:p>
    <w:p w:rsidR="007E2527" w:rsidRPr="00E70644" w:rsidRDefault="007E2527" w:rsidP="00417769">
      <w:pPr>
        <w:spacing w:after="0" w:line="240" w:lineRule="auto"/>
        <w:ind w:left="720" w:firstLine="720"/>
        <w:rPr>
          <w:sz w:val="24"/>
          <w:szCs w:val="24"/>
        </w:rPr>
      </w:pPr>
      <w:r w:rsidRPr="00E70644">
        <w:rPr>
          <w:b/>
          <w:sz w:val="24"/>
          <w:szCs w:val="24"/>
        </w:rPr>
        <w:t xml:space="preserve">WHEN:  </w:t>
      </w:r>
      <w:r w:rsidRPr="00E70644">
        <w:rPr>
          <w:b/>
          <w:sz w:val="24"/>
          <w:szCs w:val="24"/>
        </w:rPr>
        <w:tab/>
      </w:r>
      <w:r>
        <w:rPr>
          <w:sz w:val="24"/>
          <w:szCs w:val="24"/>
        </w:rPr>
        <w:t>Tuesday, February 26, 2013</w:t>
      </w:r>
    </w:p>
    <w:p w:rsidR="007E2527" w:rsidRDefault="007E2527" w:rsidP="00417769">
      <w:pPr>
        <w:spacing w:after="0" w:line="240" w:lineRule="auto"/>
        <w:ind w:left="720" w:firstLine="720"/>
        <w:rPr>
          <w:sz w:val="24"/>
          <w:szCs w:val="24"/>
        </w:rPr>
      </w:pPr>
      <w:r w:rsidRPr="00E70644">
        <w:rPr>
          <w:b/>
          <w:sz w:val="24"/>
          <w:szCs w:val="24"/>
        </w:rPr>
        <w:t>WHERE:</w:t>
      </w:r>
      <w:r w:rsidRPr="00E70644">
        <w:rPr>
          <w:b/>
          <w:sz w:val="24"/>
          <w:szCs w:val="24"/>
        </w:rPr>
        <w:tab/>
      </w:r>
      <w:r w:rsidRPr="00E70644">
        <w:rPr>
          <w:sz w:val="24"/>
          <w:szCs w:val="24"/>
        </w:rPr>
        <w:t>Bills Chicken &amp; Steak</w:t>
      </w:r>
      <w:r>
        <w:rPr>
          <w:sz w:val="24"/>
          <w:szCs w:val="24"/>
        </w:rPr>
        <w:t>, 2200 St. John’s Blvd, Vancouver, WA, 98661</w:t>
      </w:r>
    </w:p>
    <w:p w:rsidR="007E2527" w:rsidRDefault="007E2527" w:rsidP="00417769">
      <w:pPr>
        <w:spacing w:after="0" w:line="240" w:lineRule="auto"/>
        <w:ind w:left="720" w:firstLine="720"/>
        <w:rPr>
          <w:sz w:val="24"/>
          <w:szCs w:val="24"/>
        </w:rPr>
      </w:pPr>
      <w:r>
        <w:rPr>
          <w:b/>
          <w:sz w:val="24"/>
          <w:szCs w:val="24"/>
        </w:rPr>
        <w:t>WHAT: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No agenda, predetermined outcome or “sit and get”…simply an </w:t>
      </w:r>
    </w:p>
    <w:p w:rsidR="007E2527" w:rsidRPr="00E70644" w:rsidRDefault="007E2527" w:rsidP="006F4B91">
      <w:pPr>
        <w:spacing w:after="0" w:line="240" w:lineRule="auto"/>
        <w:ind w:left="2880"/>
        <w:rPr>
          <w:sz w:val="24"/>
          <w:szCs w:val="24"/>
        </w:rPr>
      </w:pPr>
      <w:r>
        <w:rPr>
          <w:sz w:val="24"/>
          <w:szCs w:val="24"/>
        </w:rPr>
        <w:t xml:space="preserve">Open space for </w:t>
      </w:r>
      <w:r w:rsidRPr="007178AD">
        <w:rPr>
          <w:sz w:val="24"/>
          <w:szCs w:val="24"/>
        </w:rPr>
        <w:t>camaraderie</w:t>
      </w:r>
      <w:r>
        <w:rPr>
          <w:sz w:val="24"/>
          <w:szCs w:val="24"/>
        </w:rPr>
        <w:t xml:space="preserve"> with other political minded educators to discuss political issues and policies that effect education </w:t>
      </w:r>
    </w:p>
    <w:p w:rsidR="007E2527" w:rsidRDefault="007E2527" w:rsidP="00417769">
      <w:pPr>
        <w:spacing w:after="0" w:line="240" w:lineRule="auto"/>
        <w:ind w:left="720" w:firstLine="720"/>
        <w:rPr>
          <w:sz w:val="24"/>
          <w:szCs w:val="24"/>
        </w:rPr>
      </w:pPr>
      <w:r w:rsidRPr="00E70644">
        <w:rPr>
          <w:b/>
          <w:sz w:val="24"/>
          <w:szCs w:val="24"/>
        </w:rPr>
        <w:t>TIME:</w:t>
      </w:r>
      <w:r w:rsidRPr="00E70644">
        <w:rPr>
          <w:b/>
          <w:sz w:val="24"/>
          <w:szCs w:val="24"/>
        </w:rPr>
        <w:tab/>
      </w:r>
      <w:r w:rsidRPr="00E70644">
        <w:rPr>
          <w:sz w:val="24"/>
          <w:szCs w:val="24"/>
        </w:rPr>
        <w:tab/>
      </w:r>
      <w:r>
        <w:rPr>
          <w:sz w:val="24"/>
          <w:szCs w:val="24"/>
        </w:rPr>
        <w:t>4</w:t>
      </w:r>
      <w:r w:rsidRPr="00E70644">
        <w:rPr>
          <w:sz w:val="24"/>
          <w:szCs w:val="24"/>
        </w:rPr>
        <w:t>:</w:t>
      </w:r>
      <w:r>
        <w:rPr>
          <w:sz w:val="24"/>
          <w:szCs w:val="24"/>
        </w:rPr>
        <w:t>3</w:t>
      </w:r>
      <w:r w:rsidRPr="00E70644">
        <w:rPr>
          <w:sz w:val="24"/>
          <w:szCs w:val="24"/>
        </w:rPr>
        <w:t>0 PM</w:t>
      </w:r>
      <w:r>
        <w:rPr>
          <w:sz w:val="24"/>
          <w:szCs w:val="24"/>
        </w:rPr>
        <w:t xml:space="preserve"> – 6:30 PM</w:t>
      </w:r>
    </w:p>
    <w:p w:rsidR="007E2527" w:rsidRDefault="007E2527" w:rsidP="00E70644">
      <w:pPr>
        <w:spacing w:after="0" w:line="240" w:lineRule="auto"/>
        <w:rPr>
          <w:b/>
          <w:sz w:val="24"/>
          <w:szCs w:val="24"/>
        </w:rPr>
      </w:pPr>
    </w:p>
    <w:p w:rsidR="007E2527" w:rsidRDefault="007E2527" w:rsidP="00E7064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Complimentary fish, chips, and beverages will be served - -</w:t>
      </w:r>
    </w:p>
    <w:p w:rsidR="007E2527" w:rsidRDefault="007E2527" w:rsidP="00E7064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You are responsible for bringing the scintillating conversation!  </w:t>
      </w:r>
    </w:p>
    <w:p w:rsidR="007E2527" w:rsidRDefault="007E2527" w:rsidP="00E70644">
      <w:pPr>
        <w:spacing w:after="0" w:line="240" w:lineRule="auto"/>
        <w:jc w:val="center"/>
        <w:rPr>
          <w:b/>
          <w:sz w:val="24"/>
          <w:szCs w:val="24"/>
        </w:rPr>
      </w:pPr>
    </w:p>
    <w:p w:rsidR="007E2527" w:rsidRDefault="007E2527" w:rsidP="00E70644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Grab a friend and RSVP today!  Space is limited to the 1</w:t>
      </w:r>
      <w:r w:rsidRPr="00E70644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50 who RSVP so don’t delay!</w:t>
      </w:r>
    </w:p>
    <w:p w:rsidR="007E2527" w:rsidRDefault="007E2527" w:rsidP="00E70644">
      <w:pPr>
        <w:spacing w:after="0" w:line="240" w:lineRule="auto"/>
        <w:jc w:val="center"/>
        <w:rPr>
          <w:b/>
          <w:sz w:val="24"/>
          <w:szCs w:val="24"/>
        </w:rPr>
      </w:pPr>
    </w:p>
    <w:p w:rsidR="007E2527" w:rsidRDefault="007E2527" w:rsidP="00E70644">
      <w:pPr>
        <w:spacing w:after="0" w:line="240" w:lineRule="auto"/>
        <w:jc w:val="center"/>
        <w:rPr>
          <w:b/>
          <w:sz w:val="20"/>
          <w:szCs w:val="20"/>
        </w:rPr>
      </w:pPr>
      <w:r w:rsidRPr="006F4B91">
        <w:rPr>
          <w:b/>
          <w:sz w:val="20"/>
          <w:szCs w:val="20"/>
        </w:rPr>
        <w:t xml:space="preserve">RSVP to Jan at WEA-Riverside at </w:t>
      </w:r>
      <w:hyperlink r:id="rId8" w:history="1">
        <w:r w:rsidRPr="0026737A">
          <w:rPr>
            <w:rStyle w:val="Hyperlink"/>
            <w:b/>
            <w:sz w:val="20"/>
            <w:szCs w:val="20"/>
          </w:rPr>
          <w:t>wea-riverside@washingtonea.org</w:t>
        </w:r>
      </w:hyperlink>
      <w:r w:rsidRPr="006F4B91">
        <w:rPr>
          <w:b/>
          <w:sz w:val="20"/>
          <w:szCs w:val="20"/>
        </w:rPr>
        <w:t xml:space="preserve"> or 256-0880 </w:t>
      </w:r>
    </w:p>
    <w:p w:rsidR="007E2527" w:rsidRPr="006F4B91" w:rsidRDefault="007E2527" w:rsidP="00E70644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n</w:t>
      </w:r>
      <w:r w:rsidRPr="006F4B91">
        <w:rPr>
          <w:b/>
          <w:sz w:val="20"/>
          <w:szCs w:val="20"/>
        </w:rPr>
        <w:t xml:space="preserve">o later than </w:t>
      </w:r>
      <w:r>
        <w:rPr>
          <w:b/>
          <w:sz w:val="20"/>
          <w:szCs w:val="20"/>
        </w:rPr>
        <w:t>Monday</w:t>
      </w:r>
      <w:r w:rsidRPr="006F4B91">
        <w:rPr>
          <w:b/>
          <w:sz w:val="20"/>
          <w:szCs w:val="20"/>
        </w:rPr>
        <w:t xml:space="preserve">, </w:t>
      </w:r>
      <w:r>
        <w:rPr>
          <w:b/>
          <w:sz w:val="20"/>
          <w:szCs w:val="20"/>
        </w:rPr>
        <w:t>February 11, 2013</w:t>
      </w:r>
      <w:r w:rsidRPr="006F4B91">
        <w:rPr>
          <w:b/>
          <w:sz w:val="20"/>
          <w:szCs w:val="20"/>
        </w:rPr>
        <w:t>!</w:t>
      </w:r>
    </w:p>
    <w:p w:rsidR="007E2527" w:rsidRDefault="007E2527" w:rsidP="00E70644">
      <w:pPr>
        <w:jc w:val="center"/>
      </w:pPr>
      <w:r>
        <w:t xml:space="preserve"> </w:t>
      </w:r>
    </w:p>
    <w:sectPr w:rsidR="007E2527" w:rsidSect="00E70644">
      <w:pgSz w:w="12240" w:h="15840"/>
      <w:pgMar w:top="720" w:right="1440" w:bottom="72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527" w:rsidRDefault="007E2527" w:rsidP="00E70644">
      <w:pPr>
        <w:spacing w:after="0" w:line="240" w:lineRule="auto"/>
      </w:pPr>
      <w:r>
        <w:separator/>
      </w:r>
    </w:p>
  </w:endnote>
  <w:endnote w:type="continuationSeparator" w:id="0">
    <w:p w:rsidR="007E2527" w:rsidRDefault="007E2527" w:rsidP="00E706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527" w:rsidRDefault="007E2527" w:rsidP="00E70644">
      <w:pPr>
        <w:spacing w:after="0" w:line="240" w:lineRule="auto"/>
      </w:pPr>
      <w:r>
        <w:separator/>
      </w:r>
    </w:p>
  </w:footnote>
  <w:footnote w:type="continuationSeparator" w:id="0">
    <w:p w:rsidR="007E2527" w:rsidRDefault="007E2527" w:rsidP="00E706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E65ABB"/>
    <w:multiLevelType w:val="hybridMultilevel"/>
    <w:tmpl w:val="0E94C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769"/>
    <w:rsid w:val="00114DB9"/>
    <w:rsid w:val="00153E64"/>
    <w:rsid w:val="00154B30"/>
    <w:rsid w:val="00186CCD"/>
    <w:rsid w:val="0026737A"/>
    <w:rsid w:val="002D78A6"/>
    <w:rsid w:val="003232FD"/>
    <w:rsid w:val="003458C0"/>
    <w:rsid w:val="00373E33"/>
    <w:rsid w:val="003810BA"/>
    <w:rsid w:val="003E0BA8"/>
    <w:rsid w:val="00417769"/>
    <w:rsid w:val="00450060"/>
    <w:rsid w:val="004D796E"/>
    <w:rsid w:val="0057485E"/>
    <w:rsid w:val="005F349D"/>
    <w:rsid w:val="006F4B91"/>
    <w:rsid w:val="007178AD"/>
    <w:rsid w:val="007520CF"/>
    <w:rsid w:val="007B5361"/>
    <w:rsid w:val="007E2527"/>
    <w:rsid w:val="007F6600"/>
    <w:rsid w:val="00894D77"/>
    <w:rsid w:val="00922ED6"/>
    <w:rsid w:val="009D0A07"/>
    <w:rsid w:val="00A34237"/>
    <w:rsid w:val="00A947F3"/>
    <w:rsid w:val="00AB6556"/>
    <w:rsid w:val="00B3670E"/>
    <w:rsid w:val="00C05196"/>
    <w:rsid w:val="00C1586F"/>
    <w:rsid w:val="00C54537"/>
    <w:rsid w:val="00C746EE"/>
    <w:rsid w:val="00D61E49"/>
    <w:rsid w:val="00E25257"/>
    <w:rsid w:val="00E56713"/>
    <w:rsid w:val="00E70644"/>
    <w:rsid w:val="00E70913"/>
    <w:rsid w:val="00F109E4"/>
    <w:rsid w:val="00F624BE"/>
    <w:rsid w:val="00FD2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86F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17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177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E70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70644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E706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70644"/>
    <w:rPr>
      <w:rFonts w:cs="Times New Roman"/>
    </w:rPr>
  </w:style>
  <w:style w:type="character" w:styleId="Hyperlink">
    <w:name w:val="Hyperlink"/>
    <w:basedOn w:val="DefaultParagraphFont"/>
    <w:uiPriority w:val="99"/>
    <w:rsid w:val="00E70644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56713"/>
    <w:pPr>
      <w:spacing w:after="0" w:line="240" w:lineRule="auto"/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320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a-riverside@washingtonea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160</Words>
  <Characters>914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Fish &amp; Chips &amp; Politics</dc:title>
  <dc:subject/>
  <dc:creator> </dc:creator>
  <cp:keywords/>
  <dc:description/>
  <cp:lastModifiedBy>mileme</cp:lastModifiedBy>
  <cp:revision>2</cp:revision>
  <cp:lastPrinted>2013-01-15T18:04:00Z</cp:lastPrinted>
  <dcterms:created xsi:type="dcterms:W3CDTF">2013-01-24T17:44:00Z</dcterms:created>
  <dcterms:modified xsi:type="dcterms:W3CDTF">2013-01-24T17:44:00Z</dcterms:modified>
</cp:coreProperties>
</file>