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401" w:rsidRPr="00BB2F8F" w:rsidRDefault="00EA1401" w:rsidP="002F3FDF">
      <w:pPr>
        <w:jc w:val="center"/>
        <w:rPr>
          <w:rFonts w:ascii="Blue Highway" w:hAnsi="Blue Highway"/>
          <w:b/>
          <w:sz w:val="72"/>
          <w:szCs w:val="72"/>
        </w:rPr>
      </w:pPr>
      <w:r w:rsidRPr="00BB2F8F">
        <w:rPr>
          <w:rFonts w:ascii="Blue Highway" w:hAnsi="Blue Highway"/>
          <w:b/>
          <w:sz w:val="72"/>
          <w:szCs w:val="72"/>
        </w:rPr>
        <w:t>How many pieces are in a pie?</w:t>
      </w:r>
    </w:p>
    <w:p w:rsidR="00EA1401" w:rsidRPr="00BB2F8F" w:rsidRDefault="00EA1401" w:rsidP="00BB2F8F">
      <w:pPr>
        <w:jc w:val="center"/>
        <w:rPr>
          <w:rFonts w:ascii="Blue Highway" w:hAnsi="Blue Highway"/>
          <w:sz w:val="36"/>
          <w:szCs w:val="36"/>
        </w:rPr>
      </w:pPr>
      <w:r w:rsidRPr="00BB2F8F">
        <w:rPr>
          <w:rFonts w:ascii="Blue Highway" w:hAnsi="Blue Highway"/>
          <w:sz w:val="36"/>
          <w:szCs w:val="36"/>
        </w:rPr>
        <w:t>Are we talking about pizza or the state budget?</w:t>
      </w:r>
    </w:p>
    <w:p w:rsidR="00EA1401" w:rsidRPr="00493D44" w:rsidRDefault="00EA1401" w:rsidP="00493D44">
      <w:pPr>
        <w:jc w:val="center"/>
      </w:pPr>
      <w:r w:rsidRPr="00AD111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271.5pt;height:197.25pt;visibility:visible">
            <v:imagedata r:id="rId4" o:title=""/>
          </v:shape>
        </w:pict>
      </w:r>
    </w:p>
    <w:p w:rsidR="00EA1401" w:rsidRDefault="00EA1401" w:rsidP="002F3FDF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B</w:t>
      </w:r>
      <w:r w:rsidRPr="002F3FDF">
        <w:rPr>
          <w:b/>
          <w:sz w:val="96"/>
          <w:szCs w:val="96"/>
        </w:rPr>
        <w:t>OTH</w:t>
      </w:r>
      <w:r>
        <w:rPr>
          <w:b/>
          <w:sz w:val="96"/>
          <w:szCs w:val="96"/>
        </w:rPr>
        <w:t>!</w:t>
      </w:r>
    </w:p>
    <w:p w:rsidR="00EA1401" w:rsidRDefault="00EA1401" w:rsidP="002F3FDF">
      <w:pPr>
        <w:jc w:val="center"/>
        <w:rPr>
          <w:b/>
          <w:sz w:val="40"/>
          <w:szCs w:val="40"/>
        </w:rPr>
      </w:pPr>
      <w:r w:rsidRPr="002F3FDF">
        <w:rPr>
          <w:b/>
          <w:sz w:val="40"/>
          <w:szCs w:val="40"/>
        </w:rPr>
        <w:t xml:space="preserve">Join </w:t>
      </w:r>
      <w:r>
        <w:rPr>
          <w:b/>
          <w:sz w:val="40"/>
          <w:szCs w:val="40"/>
        </w:rPr>
        <w:t>WEA-Riverside for Pizza &amp; Politics</w:t>
      </w:r>
    </w:p>
    <w:p w:rsidR="00EA1401" w:rsidRPr="00BB2F8F" w:rsidRDefault="00EA1401" w:rsidP="00BB2F8F">
      <w:pPr>
        <w:ind w:left="720" w:firstLine="720"/>
        <w:rPr>
          <w:b/>
          <w:sz w:val="28"/>
          <w:szCs w:val="28"/>
        </w:rPr>
      </w:pPr>
      <w:r w:rsidRPr="00BB2F8F">
        <w:rPr>
          <w:b/>
          <w:sz w:val="28"/>
          <w:szCs w:val="28"/>
        </w:rPr>
        <w:t>WHO:</w:t>
      </w:r>
      <w:r w:rsidRPr="00BB2F8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BB2F8F">
        <w:rPr>
          <w:b/>
          <w:sz w:val="28"/>
          <w:szCs w:val="28"/>
        </w:rPr>
        <w:t>YOU!</w:t>
      </w:r>
    </w:p>
    <w:p w:rsidR="00EA1401" w:rsidRDefault="00EA1401" w:rsidP="00BB2F8F">
      <w:pPr>
        <w:spacing w:after="0" w:line="240" w:lineRule="auto"/>
        <w:ind w:left="2880" w:hanging="1440"/>
        <w:rPr>
          <w:b/>
          <w:sz w:val="28"/>
          <w:szCs w:val="28"/>
        </w:rPr>
      </w:pPr>
      <w:r w:rsidRPr="00BB2F8F">
        <w:rPr>
          <w:b/>
          <w:sz w:val="28"/>
          <w:szCs w:val="28"/>
        </w:rPr>
        <w:t xml:space="preserve">WHAT:  </w:t>
      </w:r>
      <w:r w:rsidRPr="00BB2F8F">
        <w:rPr>
          <w:b/>
          <w:sz w:val="28"/>
          <w:szCs w:val="28"/>
        </w:rPr>
        <w:tab/>
        <w:t>No agenda, predetermined outcome or “sit and get”</w:t>
      </w:r>
    </w:p>
    <w:p w:rsidR="00EA1401" w:rsidRDefault="00EA1401" w:rsidP="00BB2F8F">
      <w:pPr>
        <w:spacing w:after="0" w:line="240" w:lineRule="auto"/>
        <w:ind w:left="2880"/>
        <w:rPr>
          <w:b/>
          <w:sz w:val="28"/>
          <w:szCs w:val="28"/>
        </w:rPr>
      </w:pPr>
      <w:r w:rsidRPr="00BB2F8F">
        <w:rPr>
          <w:b/>
          <w:sz w:val="28"/>
          <w:szCs w:val="28"/>
        </w:rPr>
        <w:t>…simply an open space for camara</w:t>
      </w:r>
      <w:r>
        <w:rPr>
          <w:b/>
          <w:sz w:val="28"/>
          <w:szCs w:val="28"/>
        </w:rPr>
        <w:t xml:space="preserve">derie </w:t>
      </w:r>
      <w:r w:rsidRPr="00BB2F8F">
        <w:rPr>
          <w:b/>
          <w:sz w:val="28"/>
          <w:szCs w:val="28"/>
        </w:rPr>
        <w:t>with other politically</w:t>
      </w:r>
    </w:p>
    <w:p w:rsidR="00EA1401" w:rsidRDefault="00EA1401" w:rsidP="00BB2F8F">
      <w:pPr>
        <w:spacing w:after="0" w:line="240" w:lineRule="auto"/>
        <w:ind w:left="2880"/>
        <w:rPr>
          <w:b/>
          <w:sz w:val="28"/>
          <w:szCs w:val="28"/>
        </w:rPr>
      </w:pPr>
      <w:r w:rsidRPr="00BB2F8F">
        <w:rPr>
          <w:b/>
          <w:sz w:val="28"/>
          <w:szCs w:val="28"/>
        </w:rPr>
        <w:t>minded educators to discuss political issues and policies that</w:t>
      </w:r>
    </w:p>
    <w:p w:rsidR="00EA1401" w:rsidRDefault="00EA1401" w:rsidP="00BB2F8F">
      <w:pPr>
        <w:spacing w:after="0" w:line="240" w:lineRule="auto"/>
        <w:ind w:left="216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e</w:t>
      </w:r>
      <w:r w:rsidRPr="00BB2F8F">
        <w:rPr>
          <w:b/>
          <w:sz w:val="28"/>
          <w:szCs w:val="28"/>
        </w:rPr>
        <w:t>ffect education</w:t>
      </w:r>
    </w:p>
    <w:p w:rsidR="00EA1401" w:rsidRDefault="00EA1401" w:rsidP="00BB2F8F">
      <w:pPr>
        <w:spacing w:after="0" w:line="240" w:lineRule="auto"/>
        <w:ind w:left="2160" w:firstLine="720"/>
        <w:rPr>
          <w:b/>
          <w:sz w:val="28"/>
          <w:szCs w:val="28"/>
        </w:rPr>
      </w:pPr>
    </w:p>
    <w:p w:rsidR="00EA1401" w:rsidRDefault="00EA1401" w:rsidP="00BB2F8F">
      <w:pPr>
        <w:ind w:left="2880" w:hanging="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WHEN: </w:t>
      </w:r>
      <w:r>
        <w:rPr>
          <w:b/>
          <w:sz w:val="28"/>
          <w:szCs w:val="28"/>
        </w:rPr>
        <w:tab/>
        <w:t>Tuesday, March 19, 2013 @ 4 PM – 6 PM</w:t>
      </w:r>
    </w:p>
    <w:p w:rsidR="00EA1401" w:rsidRDefault="00EA1401" w:rsidP="00BB2F8F">
      <w:pPr>
        <w:ind w:left="2880" w:hanging="1440"/>
        <w:rPr>
          <w:b/>
          <w:sz w:val="28"/>
          <w:szCs w:val="28"/>
        </w:rPr>
      </w:pPr>
      <w:r w:rsidRPr="00BB2F8F">
        <w:rPr>
          <w:b/>
          <w:sz w:val="28"/>
          <w:szCs w:val="28"/>
        </w:rPr>
        <w:t xml:space="preserve">WHERE:  </w:t>
      </w:r>
      <w:r>
        <w:rPr>
          <w:b/>
          <w:sz w:val="28"/>
          <w:szCs w:val="28"/>
        </w:rPr>
        <w:tab/>
        <w:t>Rocky’s Pizza, 1901 W. Main, Battle Ground, WA</w:t>
      </w:r>
    </w:p>
    <w:p w:rsidR="00EA1401" w:rsidRDefault="00EA1401" w:rsidP="00C165E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Complimentary pizza and beverages will be served - -</w:t>
      </w:r>
    </w:p>
    <w:p w:rsidR="00EA1401" w:rsidRDefault="00EA1401" w:rsidP="00C165E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You are responsible for bringing the scintillating conversation!</w:t>
      </w:r>
    </w:p>
    <w:p w:rsidR="00EA1401" w:rsidRDefault="00EA1401" w:rsidP="00C165E1">
      <w:pPr>
        <w:spacing w:after="0" w:line="240" w:lineRule="auto"/>
        <w:jc w:val="center"/>
        <w:rPr>
          <w:b/>
          <w:sz w:val="28"/>
          <w:szCs w:val="28"/>
        </w:rPr>
      </w:pPr>
    </w:p>
    <w:p w:rsidR="00EA1401" w:rsidRDefault="00EA1401" w:rsidP="00C165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Grab a friend and RSVP today!  Space is limited to the 1</w:t>
      </w:r>
      <w:r w:rsidRPr="00C165E1">
        <w:rPr>
          <w:b/>
          <w:sz w:val="28"/>
          <w:szCs w:val="28"/>
          <w:vertAlign w:val="superscript"/>
        </w:rPr>
        <w:t>st</w:t>
      </w:r>
      <w:r>
        <w:rPr>
          <w:b/>
          <w:sz w:val="28"/>
          <w:szCs w:val="28"/>
        </w:rPr>
        <w:t xml:space="preserve"> 50 who RSVP!</w:t>
      </w:r>
    </w:p>
    <w:p w:rsidR="00EA1401" w:rsidRDefault="00EA1401" w:rsidP="00493D44">
      <w:pPr>
        <w:spacing w:after="0" w:line="240" w:lineRule="auto"/>
        <w:jc w:val="center"/>
        <w:rPr>
          <w:b/>
          <w:sz w:val="20"/>
          <w:szCs w:val="20"/>
        </w:rPr>
      </w:pPr>
      <w:r w:rsidRPr="006F4B91">
        <w:rPr>
          <w:b/>
          <w:sz w:val="20"/>
          <w:szCs w:val="20"/>
        </w:rPr>
        <w:t xml:space="preserve">RSVP to Jan at WEA-Riverside at </w:t>
      </w:r>
      <w:hyperlink r:id="rId5" w:history="1">
        <w:r w:rsidRPr="0026737A">
          <w:rPr>
            <w:rStyle w:val="Hyperlink"/>
            <w:b/>
            <w:sz w:val="20"/>
            <w:szCs w:val="20"/>
          </w:rPr>
          <w:t>wea-riverside@washingtonea.org</w:t>
        </w:r>
      </w:hyperlink>
      <w:r w:rsidRPr="006F4B91">
        <w:rPr>
          <w:b/>
          <w:sz w:val="20"/>
          <w:szCs w:val="20"/>
        </w:rPr>
        <w:t xml:space="preserve"> or 256-0880 </w:t>
      </w:r>
    </w:p>
    <w:p w:rsidR="00EA1401" w:rsidRPr="006F4B91" w:rsidRDefault="00EA1401" w:rsidP="00493D44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n</w:t>
      </w:r>
      <w:r w:rsidRPr="006F4B91">
        <w:rPr>
          <w:b/>
          <w:sz w:val="20"/>
          <w:szCs w:val="20"/>
        </w:rPr>
        <w:t xml:space="preserve">o later than </w:t>
      </w:r>
      <w:r>
        <w:rPr>
          <w:b/>
          <w:sz w:val="20"/>
          <w:szCs w:val="20"/>
        </w:rPr>
        <w:t>Wednesday, March 13, 2013</w:t>
      </w:r>
      <w:r w:rsidRPr="006F4B91">
        <w:rPr>
          <w:b/>
          <w:sz w:val="20"/>
          <w:szCs w:val="20"/>
        </w:rPr>
        <w:t>!</w:t>
      </w:r>
    </w:p>
    <w:p w:rsidR="00EA1401" w:rsidRPr="00BB2F8F" w:rsidRDefault="00EA1401" w:rsidP="00C165E1">
      <w:pPr>
        <w:jc w:val="center"/>
        <w:rPr>
          <w:b/>
          <w:sz w:val="28"/>
          <w:szCs w:val="28"/>
        </w:rPr>
      </w:pPr>
    </w:p>
    <w:sectPr w:rsidR="00EA1401" w:rsidRPr="00BB2F8F" w:rsidSect="00BB2F8F">
      <w:pgSz w:w="12240" w:h="15840"/>
      <w:pgMar w:top="720" w:right="720" w:bottom="72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lue Highway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3FDF"/>
    <w:rsid w:val="00195708"/>
    <w:rsid w:val="0026737A"/>
    <w:rsid w:val="002F3FDF"/>
    <w:rsid w:val="00431267"/>
    <w:rsid w:val="00491C24"/>
    <w:rsid w:val="00493D44"/>
    <w:rsid w:val="0050335B"/>
    <w:rsid w:val="00574884"/>
    <w:rsid w:val="0060498B"/>
    <w:rsid w:val="00606FB5"/>
    <w:rsid w:val="006C5F11"/>
    <w:rsid w:val="006F4B91"/>
    <w:rsid w:val="007B42D9"/>
    <w:rsid w:val="00947C47"/>
    <w:rsid w:val="009F2781"/>
    <w:rsid w:val="00A33C24"/>
    <w:rsid w:val="00AD111C"/>
    <w:rsid w:val="00AE1A91"/>
    <w:rsid w:val="00BB2F8F"/>
    <w:rsid w:val="00C165E1"/>
    <w:rsid w:val="00C834F6"/>
    <w:rsid w:val="00CA05FD"/>
    <w:rsid w:val="00E7626E"/>
    <w:rsid w:val="00EA1401"/>
    <w:rsid w:val="00F46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781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F3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F3FD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2F3FD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13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ea-riverside@washingtone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119</Words>
  <Characters>681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many pieces are in a pie</dc:title>
  <dc:subject/>
  <dc:creator>Lewison, Lisa </dc:creator>
  <cp:keywords/>
  <dc:description/>
  <cp:lastModifiedBy>mileme</cp:lastModifiedBy>
  <cp:revision>2</cp:revision>
  <cp:lastPrinted>2009-11-23T23:36:00Z</cp:lastPrinted>
  <dcterms:created xsi:type="dcterms:W3CDTF">2013-01-24T17:44:00Z</dcterms:created>
  <dcterms:modified xsi:type="dcterms:W3CDTF">2013-01-24T17:44:00Z</dcterms:modified>
</cp:coreProperties>
</file>